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FF8400" w14:textId="532CCA80" w:rsidR="00410421" w:rsidRPr="00B734CB" w:rsidRDefault="005B37BD" w:rsidP="00410421">
      <w:pPr>
        <w:rPr>
          <w:rFonts w:ascii="Segoe UI" w:hAnsi="Segoe UI" w:cs="Segoe UI"/>
          <w:b/>
          <w:bCs/>
          <w:sz w:val="24"/>
          <w:szCs w:val="24"/>
        </w:rPr>
      </w:pPr>
      <w:r w:rsidRPr="00B734CB">
        <w:rPr>
          <w:rFonts w:ascii="Segoe UI" w:hAnsi="Segoe UI" w:cs="Segoe UI"/>
          <w:b/>
          <w:bCs/>
          <w:sz w:val="24"/>
          <w:szCs w:val="24"/>
        </w:rPr>
        <w:t xml:space="preserve">The </w:t>
      </w:r>
      <w:r w:rsidR="00410421" w:rsidRPr="00B734CB">
        <w:rPr>
          <w:rFonts w:ascii="Segoe UI" w:hAnsi="Segoe UI" w:cs="Segoe UI"/>
          <w:b/>
          <w:bCs/>
          <w:sz w:val="24"/>
          <w:szCs w:val="24"/>
        </w:rPr>
        <w:t>ACFPA No Show Policy</w:t>
      </w:r>
    </w:p>
    <w:p w14:paraId="78619D03" w14:textId="0861FBA6" w:rsidR="00A629DC" w:rsidRPr="00B734CB" w:rsidRDefault="005B37BD" w:rsidP="00FB7C68">
      <w:pPr>
        <w:rPr>
          <w:rFonts w:ascii="Segoe UI" w:hAnsi="Segoe UI" w:cs="Segoe UI"/>
        </w:rPr>
      </w:pPr>
      <w:r w:rsidRPr="00B734CB">
        <w:rPr>
          <w:rFonts w:ascii="Segoe UI" w:hAnsi="Segoe UI" w:cs="Segoe UI"/>
        </w:rPr>
        <w:t xml:space="preserve">Effective December 2014, the </w:t>
      </w:r>
      <w:r w:rsidRPr="00B734CB">
        <w:rPr>
          <w:rFonts w:ascii="Segoe UI" w:hAnsi="Segoe UI" w:cs="Segoe UI"/>
        </w:rPr>
        <w:t xml:space="preserve">ACFPA </w:t>
      </w:r>
      <w:r w:rsidRPr="00B734CB">
        <w:rPr>
          <w:rFonts w:ascii="Segoe UI" w:hAnsi="Segoe UI" w:cs="Segoe UI"/>
        </w:rPr>
        <w:t>implemented</w:t>
      </w:r>
      <w:r w:rsidRPr="00B734CB">
        <w:rPr>
          <w:rFonts w:ascii="Segoe UI" w:hAnsi="Segoe UI" w:cs="Segoe UI"/>
        </w:rPr>
        <w:t xml:space="preserve"> a ‘no show’ policy to </w:t>
      </w:r>
      <w:r w:rsidRPr="00B734CB">
        <w:rPr>
          <w:rFonts w:ascii="Segoe UI" w:hAnsi="Segoe UI" w:cs="Segoe UI"/>
        </w:rPr>
        <w:t xml:space="preserve">address </w:t>
      </w:r>
      <w:r w:rsidRPr="00B734CB">
        <w:rPr>
          <w:rFonts w:ascii="Segoe UI" w:hAnsi="Segoe UI" w:cs="Segoe UI"/>
        </w:rPr>
        <w:t>the expense and loss of supporters when families sign up for an event</w:t>
      </w:r>
      <w:r w:rsidR="00A629DC" w:rsidRPr="00B734CB">
        <w:rPr>
          <w:rFonts w:ascii="Segoe UI" w:hAnsi="Segoe UI" w:cs="Segoe UI"/>
        </w:rPr>
        <w:t xml:space="preserve"> and </w:t>
      </w:r>
      <w:r w:rsidRPr="00B734CB">
        <w:rPr>
          <w:rFonts w:ascii="Segoe UI" w:hAnsi="Segoe UI" w:cs="Segoe UI"/>
        </w:rPr>
        <w:t>subsequently</w:t>
      </w:r>
      <w:r w:rsidR="0050597D" w:rsidRPr="00B734CB">
        <w:rPr>
          <w:rFonts w:ascii="Segoe UI" w:hAnsi="Segoe UI" w:cs="Segoe UI"/>
        </w:rPr>
        <w:t xml:space="preserve"> do not attend</w:t>
      </w:r>
      <w:r w:rsidRPr="00B734CB">
        <w:rPr>
          <w:rFonts w:ascii="Segoe UI" w:hAnsi="Segoe UI" w:cs="Segoe UI"/>
        </w:rPr>
        <w:t>. The</w:t>
      </w:r>
      <w:r w:rsidR="00A629DC" w:rsidRPr="00B734CB">
        <w:rPr>
          <w:rFonts w:ascii="Segoe UI" w:hAnsi="Segoe UI" w:cs="Segoe UI"/>
        </w:rPr>
        <w:t>se</w:t>
      </w:r>
      <w:r w:rsidRPr="00B734CB">
        <w:rPr>
          <w:rFonts w:ascii="Segoe UI" w:hAnsi="Segoe UI" w:cs="Segoe UI"/>
        </w:rPr>
        <w:t xml:space="preserve"> ‘no show</w:t>
      </w:r>
      <w:r w:rsidR="00A629DC" w:rsidRPr="00B734CB">
        <w:rPr>
          <w:rFonts w:ascii="Segoe UI" w:hAnsi="Segoe UI" w:cs="Segoe UI"/>
        </w:rPr>
        <w:t>s</w:t>
      </w:r>
      <w:r w:rsidRPr="00B734CB">
        <w:rPr>
          <w:rFonts w:ascii="Segoe UI" w:hAnsi="Segoe UI" w:cs="Segoe UI"/>
        </w:rPr>
        <w:t xml:space="preserve">’ </w:t>
      </w:r>
      <w:r w:rsidR="00A629DC" w:rsidRPr="00B734CB">
        <w:rPr>
          <w:rFonts w:ascii="Segoe UI" w:hAnsi="Segoe UI" w:cs="Segoe UI"/>
        </w:rPr>
        <w:t xml:space="preserve">have a financial cost not only for our </w:t>
      </w:r>
      <w:r w:rsidRPr="00B734CB">
        <w:rPr>
          <w:rFonts w:ascii="Segoe UI" w:hAnsi="Segoe UI" w:cs="Segoe UI"/>
        </w:rPr>
        <w:t>Association</w:t>
      </w:r>
      <w:r w:rsidR="00A629DC" w:rsidRPr="00B734CB">
        <w:rPr>
          <w:rFonts w:ascii="Segoe UI" w:hAnsi="Segoe UI" w:cs="Segoe UI"/>
        </w:rPr>
        <w:t xml:space="preserve"> but also for our </w:t>
      </w:r>
      <w:r w:rsidR="003E4700" w:rsidRPr="00B734CB">
        <w:rPr>
          <w:rFonts w:ascii="Segoe UI" w:hAnsi="Segoe UI" w:cs="Segoe UI"/>
        </w:rPr>
        <w:t>supporters</w:t>
      </w:r>
      <w:r w:rsidR="00A629DC" w:rsidRPr="00B734CB">
        <w:rPr>
          <w:rFonts w:ascii="Segoe UI" w:hAnsi="Segoe UI" w:cs="Segoe UI"/>
        </w:rPr>
        <w:t xml:space="preserve"> who staff their events based on the number</w:t>
      </w:r>
      <w:r w:rsidR="003E4700" w:rsidRPr="00B734CB">
        <w:rPr>
          <w:rFonts w:ascii="Segoe UI" w:hAnsi="Segoe UI" w:cs="Segoe UI"/>
        </w:rPr>
        <w:t xml:space="preserve"> of registered attendees </w:t>
      </w:r>
      <w:r w:rsidR="00A629DC" w:rsidRPr="00B734CB">
        <w:rPr>
          <w:rFonts w:ascii="Segoe UI" w:hAnsi="Segoe UI" w:cs="Segoe UI"/>
        </w:rPr>
        <w:t xml:space="preserve">and find themselves with </w:t>
      </w:r>
      <w:r w:rsidR="003E4700" w:rsidRPr="00B734CB">
        <w:rPr>
          <w:rFonts w:ascii="Segoe UI" w:hAnsi="Segoe UI" w:cs="Segoe UI"/>
        </w:rPr>
        <w:t>much</w:t>
      </w:r>
      <w:r w:rsidR="00A629DC" w:rsidRPr="00B734CB">
        <w:rPr>
          <w:rFonts w:ascii="Segoe UI" w:hAnsi="Segoe UI" w:cs="Segoe UI"/>
        </w:rPr>
        <w:t xml:space="preserve"> fewer </w:t>
      </w:r>
      <w:r w:rsidR="003E4700" w:rsidRPr="00B734CB">
        <w:rPr>
          <w:rFonts w:ascii="Segoe UI" w:hAnsi="Segoe UI" w:cs="Segoe UI"/>
        </w:rPr>
        <w:t>participants</w:t>
      </w:r>
      <w:r w:rsidR="00A629DC" w:rsidRPr="00B734CB">
        <w:rPr>
          <w:rFonts w:ascii="Segoe UI" w:hAnsi="Segoe UI" w:cs="Segoe UI"/>
        </w:rPr>
        <w:t>.</w:t>
      </w:r>
      <w:r w:rsidR="0050597D" w:rsidRPr="00B734CB">
        <w:rPr>
          <w:rFonts w:ascii="Segoe UI" w:hAnsi="Segoe UI" w:cs="Segoe UI"/>
        </w:rPr>
        <w:t xml:space="preserve"> As a result of this </w:t>
      </w:r>
      <w:r w:rsidR="00220D1B" w:rsidRPr="00B734CB">
        <w:rPr>
          <w:rFonts w:ascii="Segoe UI" w:hAnsi="Segoe UI" w:cs="Segoe UI"/>
        </w:rPr>
        <w:t>problem</w:t>
      </w:r>
      <w:r w:rsidR="0050597D" w:rsidRPr="00B734CB">
        <w:rPr>
          <w:rFonts w:ascii="Segoe UI" w:hAnsi="Segoe UI" w:cs="Segoe UI"/>
        </w:rPr>
        <w:t>, a</w:t>
      </w:r>
      <w:r w:rsidR="003E4700" w:rsidRPr="00B734CB">
        <w:rPr>
          <w:rFonts w:ascii="Segoe UI" w:hAnsi="Segoe UI" w:cs="Segoe UI"/>
        </w:rPr>
        <w:t xml:space="preserve">t least 3 of </w:t>
      </w:r>
      <w:r w:rsidR="00220D1B" w:rsidRPr="00B734CB">
        <w:rPr>
          <w:rFonts w:ascii="Segoe UI" w:hAnsi="Segoe UI" w:cs="Segoe UI"/>
        </w:rPr>
        <w:t>the groups that previously</w:t>
      </w:r>
      <w:r w:rsidR="007B5B02" w:rsidRPr="00B734CB">
        <w:rPr>
          <w:rFonts w:ascii="Segoe UI" w:hAnsi="Segoe UI" w:cs="Segoe UI"/>
        </w:rPr>
        <w:t xml:space="preserve"> </w:t>
      </w:r>
      <w:r w:rsidR="003E4700" w:rsidRPr="00B734CB">
        <w:rPr>
          <w:rFonts w:ascii="Segoe UI" w:hAnsi="Segoe UI" w:cs="Segoe UI"/>
        </w:rPr>
        <w:t>supp</w:t>
      </w:r>
      <w:bookmarkStart w:id="0" w:name="_GoBack"/>
      <w:bookmarkEnd w:id="0"/>
      <w:r w:rsidR="003E4700" w:rsidRPr="00B734CB">
        <w:rPr>
          <w:rFonts w:ascii="Segoe UI" w:hAnsi="Segoe UI" w:cs="Segoe UI"/>
        </w:rPr>
        <w:t>orte</w:t>
      </w:r>
      <w:r w:rsidR="00220D1B" w:rsidRPr="00B734CB">
        <w:rPr>
          <w:rFonts w:ascii="Segoe UI" w:hAnsi="Segoe UI" w:cs="Segoe UI"/>
        </w:rPr>
        <w:t>d our organization</w:t>
      </w:r>
      <w:r w:rsidR="003E4700" w:rsidRPr="00B734CB">
        <w:rPr>
          <w:rFonts w:ascii="Segoe UI" w:hAnsi="Segoe UI" w:cs="Segoe UI"/>
        </w:rPr>
        <w:t xml:space="preserve"> are no longer willing to offer free or no cost tickets to our membership. </w:t>
      </w:r>
    </w:p>
    <w:p w14:paraId="16AD7026" w14:textId="0E31CBCF" w:rsidR="007B5B02" w:rsidRPr="00B734CB" w:rsidRDefault="00410421" w:rsidP="00FB7C68">
      <w:pPr>
        <w:rPr>
          <w:rFonts w:ascii="Segoe UI" w:hAnsi="Segoe UI" w:cs="Segoe UI"/>
        </w:rPr>
      </w:pPr>
      <w:r w:rsidRPr="00B734CB">
        <w:rPr>
          <w:rFonts w:ascii="Segoe UI" w:hAnsi="Segoe UI" w:cs="Segoe UI"/>
        </w:rPr>
        <w:t>The ACFPA Executive Board put forth a motion to establish a policy to</w:t>
      </w:r>
      <w:r w:rsidR="00220D1B" w:rsidRPr="00B734CB">
        <w:rPr>
          <w:rFonts w:ascii="Segoe UI" w:hAnsi="Segoe UI" w:cs="Segoe UI"/>
        </w:rPr>
        <w:t xml:space="preserve"> suspend the privilege of attending ACFPA sponsored events based on</w:t>
      </w:r>
      <w:r w:rsidRPr="00B734CB">
        <w:rPr>
          <w:rFonts w:ascii="Segoe UI" w:hAnsi="Segoe UI" w:cs="Segoe UI"/>
        </w:rPr>
        <w:t xml:space="preserve"> </w:t>
      </w:r>
      <w:r w:rsidR="00220D1B" w:rsidRPr="00B734CB">
        <w:rPr>
          <w:rFonts w:ascii="Segoe UI" w:hAnsi="Segoe UI" w:cs="Segoe UI"/>
        </w:rPr>
        <w:t>‘no shows’ and requiring a one week notice of cancellation</w:t>
      </w:r>
      <w:r w:rsidR="007E7BC7" w:rsidRPr="00B734CB">
        <w:rPr>
          <w:rFonts w:ascii="Segoe UI" w:hAnsi="Segoe UI" w:cs="Segoe UI"/>
        </w:rPr>
        <w:t xml:space="preserve"> of any reservations</w:t>
      </w:r>
      <w:r w:rsidR="00220D1B" w:rsidRPr="00B734CB">
        <w:rPr>
          <w:rFonts w:ascii="Segoe UI" w:hAnsi="Segoe UI" w:cs="Segoe UI"/>
        </w:rPr>
        <w:t>.</w:t>
      </w:r>
      <w:r w:rsidRPr="00B734CB">
        <w:rPr>
          <w:rFonts w:ascii="Segoe UI" w:hAnsi="Segoe UI" w:cs="Segoe UI"/>
        </w:rPr>
        <w:t xml:space="preserve"> All board and general members voted in favor of the following</w:t>
      </w:r>
      <w:r w:rsidR="007B5B02" w:rsidRPr="00B734CB">
        <w:rPr>
          <w:rFonts w:ascii="Segoe UI" w:hAnsi="Segoe UI" w:cs="Segoe UI"/>
        </w:rPr>
        <w:t>:</w:t>
      </w:r>
    </w:p>
    <w:p w14:paraId="5261DC4F" w14:textId="77777777" w:rsidR="007B5B02" w:rsidRPr="00B734CB" w:rsidRDefault="007B5B02" w:rsidP="00FB7C68">
      <w:pPr>
        <w:rPr>
          <w:rFonts w:ascii="Segoe UI" w:hAnsi="Segoe UI" w:cs="Segoe UI"/>
        </w:rPr>
      </w:pPr>
      <w:r w:rsidRPr="00B734CB">
        <w:rPr>
          <w:rFonts w:ascii="Segoe UI" w:hAnsi="Segoe UI" w:cs="Segoe UI"/>
        </w:rPr>
        <w:t>1</w:t>
      </w:r>
      <w:r w:rsidR="00410421" w:rsidRPr="00B734CB">
        <w:rPr>
          <w:rFonts w:ascii="Segoe UI" w:hAnsi="Segoe UI" w:cs="Segoe UI"/>
        </w:rPr>
        <w:t xml:space="preserve">. One ‘no show’ offence will result in 6 months of suspension from attendance at ACFPA events. </w:t>
      </w:r>
    </w:p>
    <w:p w14:paraId="32F083F9" w14:textId="77777777" w:rsidR="007B5B02" w:rsidRPr="00B734CB" w:rsidRDefault="00410421" w:rsidP="00FB7C68">
      <w:pPr>
        <w:rPr>
          <w:rFonts w:ascii="Segoe UI" w:hAnsi="Segoe UI" w:cs="Segoe UI"/>
        </w:rPr>
      </w:pPr>
      <w:r w:rsidRPr="00B734CB">
        <w:rPr>
          <w:rFonts w:ascii="Segoe UI" w:hAnsi="Segoe UI" w:cs="Segoe UI"/>
        </w:rPr>
        <w:t xml:space="preserve">2. Two ‘no show’ offences will result in 12 months of suspension from attendance at ACFPA events. </w:t>
      </w:r>
    </w:p>
    <w:p w14:paraId="3A8B98C0" w14:textId="55C2C8D6" w:rsidR="007B5B02" w:rsidRPr="00B734CB" w:rsidRDefault="00410421" w:rsidP="00FB7C68">
      <w:pPr>
        <w:rPr>
          <w:rFonts w:ascii="Segoe UI" w:hAnsi="Segoe UI" w:cs="Segoe UI"/>
        </w:rPr>
      </w:pPr>
      <w:r w:rsidRPr="00B734CB">
        <w:rPr>
          <w:rFonts w:ascii="Segoe UI" w:hAnsi="Segoe UI" w:cs="Segoe UI"/>
        </w:rPr>
        <w:t xml:space="preserve">3. Offences that exceed </w:t>
      </w:r>
      <w:r w:rsidR="007E7BC7" w:rsidRPr="00B734CB">
        <w:rPr>
          <w:rFonts w:ascii="Segoe UI" w:hAnsi="Segoe UI" w:cs="Segoe UI"/>
        </w:rPr>
        <w:t>t</w:t>
      </w:r>
      <w:r w:rsidRPr="00B734CB">
        <w:rPr>
          <w:rFonts w:ascii="Segoe UI" w:hAnsi="Segoe UI" w:cs="Segoe UI"/>
        </w:rPr>
        <w:t xml:space="preserve">wo ‘no show’ to events will be reviewed by the Board per family on a case by case basis. </w:t>
      </w:r>
    </w:p>
    <w:p w14:paraId="0D828221" w14:textId="1125EB76" w:rsidR="00A75506" w:rsidRPr="00B734CB" w:rsidRDefault="007B5B02" w:rsidP="00FB7C68">
      <w:pPr>
        <w:rPr>
          <w:rFonts w:ascii="Segoe UI" w:hAnsi="Segoe UI" w:cs="Segoe UI"/>
        </w:rPr>
      </w:pPr>
      <w:r w:rsidRPr="00B734CB">
        <w:rPr>
          <w:rFonts w:ascii="Segoe UI" w:hAnsi="Segoe UI" w:cs="Segoe UI"/>
        </w:rPr>
        <w:t xml:space="preserve">We appreciate your </w:t>
      </w:r>
      <w:r w:rsidR="00A75506" w:rsidRPr="00B734CB">
        <w:rPr>
          <w:rFonts w:ascii="Segoe UI" w:hAnsi="Segoe UI" w:cs="Segoe UI"/>
        </w:rPr>
        <w:t>cooperation with this important policy.</w:t>
      </w:r>
    </w:p>
    <w:p w14:paraId="5D5F8319" w14:textId="77777777" w:rsidR="007E7BC7" w:rsidRPr="00B734CB" w:rsidRDefault="007E7BC7" w:rsidP="00FB7C68">
      <w:pPr>
        <w:rPr>
          <w:rFonts w:ascii="Segoe UI" w:hAnsi="Segoe UI" w:cs="Segoe UI"/>
        </w:rPr>
      </w:pPr>
    </w:p>
    <w:p w14:paraId="01AE2424" w14:textId="10AD248A" w:rsidR="007E7BC7" w:rsidRPr="00B734CB" w:rsidRDefault="00410421" w:rsidP="00FB7C68">
      <w:pPr>
        <w:rPr>
          <w:rFonts w:ascii="Segoe UI" w:hAnsi="Segoe UI" w:cs="Segoe UI"/>
        </w:rPr>
      </w:pPr>
      <w:r w:rsidRPr="00B734CB">
        <w:rPr>
          <w:rFonts w:ascii="Segoe UI" w:hAnsi="Segoe UI" w:cs="Segoe UI"/>
        </w:rPr>
        <w:t xml:space="preserve">Sincerely, </w:t>
      </w:r>
    </w:p>
    <w:p w14:paraId="45FC15E8" w14:textId="5D3C862A" w:rsidR="00A07677" w:rsidRPr="00410421" w:rsidRDefault="00410421" w:rsidP="00FB7C68">
      <w:pPr>
        <w:rPr>
          <w:rFonts w:ascii="Segoe UI" w:hAnsi="Segoe UI" w:cs="Segoe UI"/>
        </w:rPr>
      </w:pPr>
      <w:r w:rsidRPr="00B734CB">
        <w:rPr>
          <w:rFonts w:ascii="Segoe UI" w:hAnsi="Segoe UI" w:cs="Segoe UI"/>
        </w:rPr>
        <w:t>Alameda County Foster Parent</w:t>
      </w:r>
      <w:r w:rsidRPr="00410421">
        <w:rPr>
          <w:rFonts w:ascii="Segoe UI" w:hAnsi="Segoe UI" w:cs="Segoe UI"/>
        </w:rPr>
        <w:t xml:space="preserve"> Association</w:t>
      </w:r>
      <w:r w:rsidR="00B513A0" w:rsidRPr="00410421">
        <w:rPr>
          <w:rFonts w:ascii="Segoe UI" w:hAnsi="Segoe UI" w:cs="Segoe UI"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5BDFFC1" wp14:editId="45DDFAC3">
                <wp:simplePos x="0" y="0"/>
                <wp:positionH relativeFrom="column">
                  <wp:posOffset>-1574800</wp:posOffset>
                </wp:positionH>
                <wp:positionV relativeFrom="page">
                  <wp:posOffset>2057400</wp:posOffset>
                </wp:positionV>
                <wp:extent cx="1476375" cy="6604000"/>
                <wp:effectExtent l="0" t="0" r="9525" b="6350"/>
                <wp:wrapThrough wrapText="bothSides">
                  <wp:wrapPolygon edited="0">
                    <wp:start x="0" y="0"/>
                    <wp:lineTo x="0" y="21558"/>
                    <wp:lineTo x="21461" y="21558"/>
                    <wp:lineTo x="21461" y="0"/>
                    <wp:lineTo x="0" y="0"/>
                  </wp:wrapPolygon>
                </wp:wrapThrough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6375" cy="660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6EE3D9" w14:textId="77777777" w:rsidR="004C5878" w:rsidRPr="00D3390B" w:rsidRDefault="004C5878" w:rsidP="00D24F2C">
                            <w:pPr>
                              <w:rPr>
                                <w:rFonts w:ascii="Lucida Calligraphy" w:hAnsi="Lucida Calligraphy"/>
                                <w:color w:val="4F81BD" w:themeColor="accent1"/>
                                <w:sz w:val="16"/>
                                <w:szCs w:val="16"/>
                              </w:rPr>
                            </w:pPr>
                            <w:r w:rsidRPr="00D3390B">
                              <w:rPr>
                                <w:b/>
                                <w:color w:val="4F81BD" w:themeColor="accent1"/>
                                <w:sz w:val="20"/>
                                <w:szCs w:val="20"/>
                              </w:rPr>
                              <w:t>GWEN EVANS-MCWILLIAMS</w:t>
                            </w:r>
                            <w:r w:rsidRPr="00D3390B"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3390B">
                              <w:rPr>
                                <w:rFonts w:ascii="Lucida Calligraphy" w:hAnsi="Lucida Calligraphy"/>
                                <w:color w:val="4F81BD" w:themeColor="accent1"/>
                                <w:sz w:val="16"/>
                                <w:szCs w:val="16"/>
                              </w:rPr>
                              <w:t>President</w:t>
                            </w:r>
                          </w:p>
                          <w:p w14:paraId="3527D7D8" w14:textId="7BC85934" w:rsidR="004C5878" w:rsidRPr="00D3390B" w:rsidRDefault="006F363B" w:rsidP="00D24F2C">
                            <w:pPr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</w:pPr>
                            <w:r w:rsidRPr="00D3390B">
                              <w:rPr>
                                <w:b/>
                                <w:color w:val="4F81BD" w:themeColor="accent1"/>
                                <w:sz w:val="20"/>
                                <w:szCs w:val="20"/>
                              </w:rPr>
                              <w:t>CHRISTINA PEDRAZA</w:t>
                            </w:r>
                            <w:r w:rsidRPr="00D3390B"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  <w:t xml:space="preserve">       </w:t>
                            </w:r>
                            <w:r w:rsidR="004C5878" w:rsidRPr="00D3390B">
                              <w:rPr>
                                <w:rFonts w:ascii="Lucida Calligraphy" w:hAnsi="Lucida Calligraphy"/>
                                <w:color w:val="4F81BD" w:themeColor="accent1"/>
                                <w:sz w:val="16"/>
                                <w:szCs w:val="16"/>
                              </w:rPr>
                              <w:t>First Vice President</w:t>
                            </w:r>
                          </w:p>
                          <w:p w14:paraId="54905568" w14:textId="77777777" w:rsidR="004C5878" w:rsidRDefault="00560D52" w:rsidP="00560D52">
                            <w:pPr>
                              <w:spacing w:after="0"/>
                              <w:rPr>
                                <w:rFonts w:ascii="Lucida Calligraphy" w:hAnsi="Lucida Calligraphy"/>
                                <w:color w:val="4F81BD" w:themeColor="accen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color w:val="4F81BD" w:themeColor="accent1"/>
                                <w:sz w:val="20"/>
                                <w:szCs w:val="20"/>
                              </w:rPr>
                              <w:t>ANITA PETERS</w:t>
                            </w:r>
                            <w:r w:rsidR="004C5878" w:rsidRPr="00D3390B"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  <w:t xml:space="preserve">                   </w:t>
                            </w:r>
                            <w:r w:rsidR="004C5878" w:rsidRPr="00D3390B">
                              <w:rPr>
                                <w:rFonts w:ascii="Lucida Calligraphy" w:hAnsi="Lucida Calligraphy"/>
                                <w:color w:val="4F81BD" w:themeColor="accent1"/>
                                <w:sz w:val="16"/>
                                <w:szCs w:val="16"/>
                              </w:rPr>
                              <w:t>Second Vice President</w:t>
                            </w:r>
                          </w:p>
                          <w:p w14:paraId="0B4BDDD8" w14:textId="64FE0AA4" w:rsidR="00560D52" w:rsidRDefault="00560D52" w:rsidP="009D5A03">
                            <w:pPr>
                              <w:rPr>
                                <w:b/>
                                <w:color w:val="4F81BD" w:themeColor="accent1"/>
                                <w:sz w:val="20"/>
                                <w:szCs w:val="20"/>
                              </w:rPr>
                            </w:pPr>
                            <w:r w:rsidRPr="00D24F2C">
                              <w:rPr>
                                <w:rFonts w:ascii="Lucida Calligraphy" w:hAnsi="Lucida Calligraphy"/>
                                <w:color w:val="4F81BD" w:themeColor="accent1"/>
                                <w:sz w:val="16"/>
                                <w:szCs w:val="16"/>
                              </w:rPr>
                              <w:t>CARI President</w:t>
                            </w:r>
                          </w:p>
                          <w:p w14:paraId="09AF1127" w14:textId="77777777" w:rsidR="006F363B" w:rsidRDefault="006F363B" w:rsidP="006F363B">
                            <w:pPr>
                              <w:spacing w:after="0"/>
                              <w:rPr>
                                <w:b/>
                                <w:color w:val="4F81BD" w:themeColor="accen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4F81BD" w:themeColor="accent1"/>
                                <w:sz w:val="20"/>
                                <w:szCs w:val="20"/>
                              </w:rPr>
                              <w:t>LIZ JOBST</w:t>
                            </w:r>
                          </w:p>
                          <w:p w14:paraId="3A490654" w14:textId="6FBF94B9" w:rsidR="006F363B" w:rsidRDefault="004C5878" w:rsidP="009D5A03">
                            <w:pPr>
                              <w:spacing w:after="120"/>
                              <w:rPr>
                                <w:b/>
                                <w:color w:val="4F81BD" w:themeColor="accent1"/>
                                <w:sz w:val="20"/>
                                <w:szCs w:val="20"/>
                              </w:rPr>
                            </w:pPr>
                            <w:r w:rsidRPr="00D3390B">
                              <w:rPr>
                                <w:rFonts w:ascii="Lucida Calligraphy" w:hAnsi="Lucida Calligraphy"/>
                                <w:color w:val="4F81BD" w:themeColor="accent1"/>
                                <w:sz w:val="16"/>
                                <w:szCs w:val="16"/>
                              </w:rPr>
                              <w:t>Recording Secretary</w:t>
                            </w:r>
                          </w:p>
                          <w:p w14:paraId="6EA4A986" w14:textId="1C31B713" w:rsidR="004C5878" w:rsidRPr="00D3390B" w:rsidRDefault="004C5878" w:rsidP="009D5A03">
                            <w:pPr>
                              <w:rPr>
                                <w:rFonts w:ascii="Lucida Calligraphy" w:hAnsi="Lucida Calligraphy"/>
                                <w:color w:val="4F81BD" w:themeColor="accent1"/>
                                <w:sz w:val="16"/>
                                <w:szCs w:val="16"/>
                              </w:rPr>
                            </w:pPr>
                            <w:r w:rsidRPr="00D3390B">
                              <w:rPr>
                                <w:b/>
                                <w:color w:val="4F81BD" w:themeColor="accent1"/>
                                <w:sz w:val="20"/>
                                <w:szCs w:val="20"/>
                              </w:rPr>
                              <w:t>TORFEH REJALI</w:t>
                            </w:r>
                            <w:r w:rsidRPr="00D3390B"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  <w:t xml:space="preserve">                  </w:t>
                            </w:r>
                            <w:r w:rsidRPr="00D3390B">
                              <w:rPr>
                                <w:rFonts w:ascii="Lucida Calligraphy" w:hAnsi="Lucida Calligraphy"/>
                                <w:color w:val="4F81BD" w:themeColor="accent1"/>
                                <w:sz w:val="16"/>
                                <w:szCs w:val="16"/>
                              </w:rPr>
                              <w:t>Treasurer</w:t>
                            </w:r>
                          </w:p>
                          <w:p w14:paraId="3E086A99" w14:textId="77777777" w:rsidR="004C5878" w:rsidRPr="00D3390B" w:rsidRDefault="004C5878" w:rsidP="00D24F2C">
                            <w:pPr>
                              <w:rPr>
                                <w:rFonts w:ascii="Lucida Calligraphy" w:hAnsi="Lucida Calligraphy"/>
                                <w:color w:val="4F81BD" w:themeColor="accent1"/>
                                <w:sz w:val="16"/>
                                <w:szCs w:val="16"/>
                              </w:rPr>
                            </w:pPr>
                            <w:r w:rsidRPr="00D3390B">
                              <w:rPr>
                                <w:b/>
                                <w:color w:val="4F81BD" w:themeColor="accent1"/>
                                <w:sz w:val="20"/>
                                <w:szCs w:val="20"/>
                              </w:rPr>
                              <w:t>JOYCE RYDER</w:t>
                            </w:r>
                            <w:r w:rsidRPr="00D3390B"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  <w:t xml:space="preserve">              </w:t>
                            </w:r>
                            <w:r w:rsidRPr="00D3390B">
                              <w:rPr>
                                <w:rFonts w:ascii="Lucida Calligraphy" w:hAnsi="Lucida Calligraphy"/>
                                <w:color w:val="4F81BD" w:themeColor="accent1"/>
                                <w:sz w:val="18"/>
                                <w:szCs w:val="18"/>
                              </w:rPr>
                              <w:t xml:space="preserve">                        </w:t>
                            </w:r>
                            <w:r w:rsidRPr="00D3390B">
                              <w:rPr>
                                <w:rFonts w:ascii="Lucida Calligraphy" w:hAnsi="Lucida Calligraphy"/>
                                <w:color w:val="4F81BD" w:themeColor="accent1"/>
                                <w:sz w:val="16"/>
                                <w:szCs w:val="16"/>
                              </w:rPr>
                              <w:t>Fundraising /Donations Chairperson</w:t>
                            </w:r>
                          </w:p>
                          <w:p w14:paraId="63EE3F3B" w14:textId="77777777" w:rsidR="00D24F2C" w:rsidRPr="00B35072" w:rsidRDefault="00B35072" w:rsidP="00B35072">
                            <w:pPr>
                              <w:spacing w:after="0"/>
                              <w:rPr>
                                <w:b/>
                                <w:color w:val="4F81BD" w:themeColor="accen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4F81BD" w:themeColor="accent1"/>
                                <w:sz w:val="20"/>
                                <w:szCs w:val="20"/>
                              </w:rPr>
                              <w:t>SHEILA BRACEY</w:t>
                            </w:r>
                          </w:p>
                          <w:p w14:paraId="0AC4222E" w14:textId="215FF9FB" w:rsidR="009D5A03" w:rsidRDefault="00B35072" w:rsidP="009D5A03">
                            <w:pPr>
                              <w:rPr>
                                <w:b/>
                                <w:color w:val="4F81BD" w:themeColor="accent1"/>
                                <w:sz w:val="20"/>
                                <w:szCs w:val="20"/>
                              </w:rPr>
                            </w:pPr>
                            <w:r w:rsidRPr="00B35072">
                              <w:rPr>
                                <w:rFonts w:ascii="Lucida Calligraphy" w:hAnsi="Lucida Calligraphy"/>
                                <w:color w:val="4F81BD" w:themeColor="accent1"/>
                                <w:sz w:val="16"/>
                                <w:szCs w:val="16"/>
                              </w:rPr>
                              <w:t>Membership Chair</w:t>
                            </w:r>
                          </w:p>
                          <w:p w14:paraId="46AA6F22" w14:textId="5501F9C2" w:rsidR="00B35072" w:rsidRPr="00B35072" w:rsidRDefault="006F363B" w:rsidP="00B35072">
                            <w:pPr>
                              <w:spacing w:after="0"/>
                              <w:rPr>
                                <w:b/>
                                <w:color w:val="4F81BD" w:themeColor="accen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4F81BD" w:themeColor="accent1"/>
                                <w:sz w:val="20"/>
                                <w:szCs w:val="20"/>
                              </w:rPr>
                              <w:t>CHARLES BRACEY</w:t>
                            </w:r>
                          </w:p>
                          <w:p w14:paraId="137649B0" w14:textId="77777777" w:rsidR="004C5878" w:rsidRDefault="00B35072" w:rsidP="00B35072">
                            <w:pPr>
                              <w:spacing w:after="0"/>
                              <w:ind w:left="-144"/>
                              <w:rPr>
                                <w:rFonts w:ascii="Lucida Calligraphy" w:hAnsi="Lucida Calligraphy"/>
                                <w:color w:val="4F81BD" w:themeColor="accen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Lucida Calligraphy" w:hAnsi="Lucida Calligraphy"/>
                                <w:color w:val="4F81BD" w:themeColor="accent1"/>
                                <w:sz w:val="16"/>
                                <w:szCs w:val="16"/>
                              </w:rPr>
                              <w:t xml:space="preserve">  Ser</w:t>
                            </w:r>
                            <w:r w:rsidRPr="00B35072">
                              <w:rPr>
                                <w:rFonts w:ascii="Lucida Calligraphy" w:hAnsi="Lucida Calligraphy"/>
                                <w:color w:val="4F81BD" w:themeColor="accent1"/>
                                <w:sz w:val="16"/>
                                <w:szCs w:val="16"/>
                              </w:rPr>
                              <w:t>geant-at-arms</w:t>
                            </w:r>
                          </w:p>
                          <w:p w14:paraId="3BF5B2B7" w14:textId="77777777" w:rsidR="00B35072" w:rsidRDefault="00B35072" w:rsidP="00B35072">
                            <w:pPr>
                              <w:spacing w:after="0"/>
                              <w:ind w:left="-144"/>
                              <w:rPr>
                                <w:rFonts w:ascii="Lucida Calligraphy" w:hAnsi="Lucida Calligraphy"/>
                                <w:color w:val="4F81BD" w:themeColor="accent1"/>
                                <w:sz w:val="16"/>
                                <w:szCs w:val="16"/>
                              </w:rPr>
                            </w:pPr>
                          </w:p>
                          <w:p w14:paraId="5BD5DEC9" w14:textId="77777777" w:rsidR="00B35072" w:rsidRDefault="00B35072" w:rsidP="00B35072">
                            <w:pPr>
                              <w:rPr>
                                <w:rFonts w:ascii="Lucida Calligraphy" w:hAnsi="Lucida Calligraphy"/>
                                <w:color w:val="95B3D7" w:themeColor="accent1" w:themeTint="99"/>
                                <w:sz w:val="16"/>
                                <w:szCs w:val="16"/>
                              </w:rPr>
                            </w:pPr>
                            <w:r w:rsidRPr="00D3390B">
                              <w:rPr>
                                <w:b/>
                                <w:color w:val="4F81BD" w:themeColor="accent1"/>
                                <w:sz w:val="20"/>
                                <w:szCs w:val="20"/>
                              </w:rPr>
                              <w:t>TINA HUGHES</w:t>
                            </w:r>
                            <w:r w:rsidRPr="00D3390B">
                              <w:rPr>
                                <w:color w:val="4F81BD" w:themeColor="accent1"/>
                                <w:sz w:val="20"/>
                                <w:szCs w:val="20"/>
                              </w:rPr>
                              <w:t xml:space="preserve">                          </w:t>
                            </w:r>
                            <w:r w:rsidRPr="00D24F2C">
                              <w:rPr>
                                <w:rFonts w:ascii="Lucida Calligraphy" w:hAnsi="Lucida Calligraphy"/>
                                <w:color w:val="4F81BD" w:themeColor="accent1"/>
                                <w:sz w:val="16"/>
                                <w:szCs w:val="16"/>
                              </w:rPr>
                              <w:t>Past President</w:t>
                            </w:r>
                          </w:p>
                          <w:p w14:paraId="36D0A9B9" w14:textId="77777777" w:rsidR="00B35072" w:rsidRPr="00B35072" w:rsidRDefault="00B35072" w:rsidP="00B35072">
                            <w:pPr>
                              <w:spacing w:after="0"/>
                              <w:ind w:left="-144"/>
                              <w:rPr>
                                <w:rFonts w:ascii="Lucida Calligraphy" w:hAnsi="Lucida Calligraphy"/>
                                <w:color w:val="4F81BD" w:themeColor="accent1"/>
                                <w:sz w:val="16"/>
                                <w:szCs w:val="16"/>
                              </w:rPr>
                            </w:pPr>
                          </w:p>
                          <w:p w14:paraId="7E0BFCD7" w14:textId="5180C4AC" w:rsidR="008614E8" w:rsidRDefault="008614E8" w:rsidP="00B35072">
                            <w:pPr>
                              <w:ind w:left="-144"/>
                              <w:rPr>
                                <w:rFonts w:ascii="Lucida Calligraphy" w:hAnsi="Lucida Calligraphy"/>
                                <w:color w:val="4F81BD" w:themeColor="accent1"/>
                                <w:sz w:val="16"/>
                                <w:szCs w:val="16"/>
                              </w:rPr>
                            </w:pPr>
                            <w:r w:rsidRPr="00B35072">
                              <w:rPr>
                                <w:rFonts w:ascii="Lucida Calligraphy" w:hAnsi="Lucida Calligraphy"/>
                                <w:noProof/>
                                <w:color w:val="4F81BD" w:themeColor="accent1"/>
                                <w:sz w:val="16"/>
                                <w:szCs w:val="16"/>
                              </w:rPr>
                              <w:drawing>
                                <wp:inline distT="0" distB="0" distL="0" distR="0" wp14:anchorId="7B30408D" wp14:editId="05294FE6">
                                  <wp:extent cx="933450" cy="670917"/>
                                  <wp:effectExtent l="0" t="0" r="0" b="0"/>
                                  <wp:docPr id="4" name="Picture 4" descr="C:\Users\Torfeh\Documents\Torfeh2\My Documents\Foster care\Foster Parent Association\Letters and flyers\logo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:\Users\Torfeh\Documents\Torfeh2\My Documents\Foster care\Foster Parent Association\Letters and flyers\logo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36572" cy="6731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405D945" w14:textId="7F6CFD49" w:rsidR="006F363B" w:rsidRPr="00B35072" w:rsidRDefault="006F363B" w:rsidP="00B35072">
                            <w:pPr>
                              <w:ind w:left="-144"/>
                              <w:rPr>
                                <w:rFonts w:ascii="Lucida Calligraphy" w:hAnsi="Lucida Calligraphy"/>
                                <w:color w:val="4F81BD" w:themeColor="accen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33DD5D4" wp14:editId="12AC5A5B">
                                  <wp:extent cx="982414" cy="736600"/>
                                  <wp:effectExtent l="0" t="0" r="8255" b="635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14660" cy="76077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BDFFC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24pt;margin-top:162pt;width:116.25pt;height:520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" fillcolor="white [3201]" stroked="f" strokeweight=".5pt">
                <v:textbox>
                  <w:txbxContent>
                    <w:p w14:paraId="2C6EE3D9" w14:textId="77777777" w:rsidR="004C5878" w:rsidRPr="00D3390B" w:rsidRDefault="004C5878" w:rsidP="00D24F2C">
                      <w:pPr>
                        <w:rPr>
                          <w:rFonts w:ascii="Lucida Calligraphy" w:hAnsi="Lucida Calligraphy"/>
                          <w:color w:val="4F81BD" w:themeColor="accent1"/>
                          <w:sz w:val="16"/>
                          <w:szCs w:val="16"/>
                        </w:rPr>
                      </w:pPr>
                      <w:r w:rsidRPr="00D3390B">
                        <w:rPr>
                          <w:b/>
                          <w:color w:val="4F81BD" w:themeColor="accent1"/>
                          <w:sz w:val="20"/>
                          <w:szCs w:val="20"/>
                        </w:rPr>
                        <w:t>GWEN EVANS-MCWILLIAMS</w:t>
                      </w:r>
                      <w:r w:rsidRPr="00D3390B">
                        <w:rPr>
                          <w:color w:val="4F81BD" w:themeColor="accent1"/>
                          <w:sz w:val="20"/>
                          <w:szCs w:val="20"/>
                        </w:rPr>
                        <w:t xml:space="preserve"> </w:t>
                      </w:r>
                      <w:r w:rsidRPr="00D3390B">
                        <w:rPr>
                          <w:rFonts w:ascii="Lucida Calligraphy" w:hAnsi="Lucida Calligraphy"/>
                          <w:color w:val="4F81BD" w:themeColor="accent1"/>
                          <w:sz w:val="16"/>
                          <w:szCs w:val="16"/>
                        </w:rPr>
                        <w:t>President</w:t>
                      </w:r>
                    </w:p>
                    <w:p w14:paraId="3527D7D8" w14:textId="7BC85934" w:rsidR="004C5878" w:rsidRPr="00D3390B" w:rsidRDefault="006F363B" w:rsidP="00D24F2C">
                      <w:pPr>
                        <w:rPr>
                          <w:color w:val="4F81BD" w:themeColor="accent1"/>
                          <w:sz w:val="20"/>
                          <w:szCs w:val="20"/>
                        </w:rPr>
                      </w:pPr>
                      <w:r w:rsidRPr="00D3390B">
                        <w:rPr>
                          <w:b/>
                          <w:color w:val="4F81BD" w:themeColor="accent1"/>
                          <w:sz w:val="20"/>
                          <w:szCs w:val="20"/>
                        </w:rPr>
                        <w:t>CHRISTINA PEDRAZA</w:t>
                      </w:r>
                      <w:r w:rsidRPr="00D3390B">
                        <w:rPr>
                          <w:color w:val="4F81BD" w:themeColor="accent1"/>
                          <w:sz w:val="20"/>
                          <w:szCs w:val="20"/>
                        </w:rPr>
                        <w:t xml:space="preserve">       </w:t>
                      </w:r>
                      <w:r w:rsidR="004C5878" w:rsidRPr="00D3390B">
                        <w:rPr>
                          <w:rFonts w:ascii="Lucida Calligraphy" w:hAnsi="Lucida Calligraphy"/>
                          <w:color w:val="4F81BD" w:themeColor="accent1"/>
                          <w:sz w:val="16"/>
                          <w:szCs w:val="16"/>
                        </w:rPr>
                        <w:t>First Vice President</w:t>
                      </w:r>
                    </w:p>
                    <w:p w14:paraId="54905568" w14:textId="77777777" w:rsidR="004C5878" w:rsidRDefault="00560D52" w:rsidP="00560D52">
                      <w:pPr>
                        <w:spacing w:after="0"/>
                        <w:rPr>
                          <w:rFonts w:ascii="Lucida Calligraphy" w:hAnsi="Lucida Calligraphy"/>
                          <w:color w:val="4F81BD" w:themeColor="accent1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color w:val="4F81BD" w:themeColor="accent1"/>
                          <w:sz w:val="20"/>
                          <w:szCs w:val="20"/>
                        </w:rPr>
                        <w:t>ANITA PETERS</w:t>
                      </w:r>
                      <w:r w:rsidR="004C5878" w:rsidRPr="00D3390B">
                        <w:rPr>
                          <w:color w:val="4F81BD" w:themeColor="accent1"/>
                          <w:sz w:val="20"/>
                          <w:szCs w:val="20"/>
                        </w:rPr>
                        <w:t xml:space="preserve">                   </w:t>
                      </w:r>
                      <w:r w:rsidR="004C5878" w:rsidRPr="00D3390B">
                        <w:rPr>
                          <w:rFonts w:ascii="Lucida Calligraphy" w:hAnsi="Lucida Calligraphy"/>
                          <w:color w:val="4F81BD" w:themeColor="accent1"/>
                          <w:sz w:val="16"/>
                          <w:szCs w:val="16"/>
                        </w:rPr>
                        <w:t>Second Vice President</w:t>
                      </w:r>
                    </w:p>
                    <w:p w14:paraId="0B4BDDD8" w14:textId="64FE0AA4" w:rsidR="00560D52" w:rsidRDefault="00560D52" w:rsidP="009D5A03">
                      <w:pPr>
                        <w:rPr>
                          <w:b/>
                          <w:color w:val="4F81BD" w:themeColor="accent1"/>
                          <w:sz w:val="20"/>
                          <w:szCs w:val="20"/>
                        </w:rPr>
                      </w:pPr>
                      <w:r w:rsidRPr="00D24F2C">
                        <w:rPr>
                          <w:rFonts w:ascii="Lucida Calligraphy" w:hAnsi="Lucida Calligraphy"/>
                          <w:color w:val="4F81BD" w:themeColor="accent1"/>
                          <w:sz w:val="16"/>
                          <w:szCs w:val="16"/>
                        </w:rPr>
                        <w:t>CARI President</w:t>
                      </w:r>
                    </w:p>
                    <w:p w14:paraId="09AF1127" w14:textId="77777777" w:rsidR="006F363B" w:rsidRDefault="006F363B" w:rsidP="006F363B">
                      <w:pPr>
                        <w:spacing w:after="0"/>
                        <w:rPr>
                          <w:b/>
                          <w:color w:val="4F81BD" w:themeColor="accent1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4F81BD" w:themeColor="accent1"/>
                          <w:sz w:val="20"/>
                          <w:szCs w:val="20"/>
                        </w:rPr>
                        <w:t>LIZ JOBST</w:t>
                      </w:r>
                    </w:p>
                    <w:p w14:paraId="3A490654" w14:textId="6FBF94B9" w:rsidR="006F363B" w:rsidRDefault="004C5878" w:rsidP="009D5A03">
                      <w:pPr>
                        <w:spacing w:after="120"/>
                        <w:rPr>
                          <w:b/>
                          <w:color w:val="4F81BD" w:themeColor="accent1"/>
                          <w:sz w:val="20"/>
                          <w:szCs w:val="20"/>
                        </w:rPr>
                      </w:pPr>
                      <w:r w:rsidRPr="00D3390B">
                        <w:rPr>
                          <w:rFonts w:ascii="Lucida Calligraphy" w:hAnsi="Lucida Calligraphy"/>
                          <w:color w:val="4F81BD" w:themeColor="accent1"/>
                          <w:sz w:val="16"/>
                          <w:szCs w:val="16"/>
                        </w:rPr>
                        <w:t>Recording Secretary</w:t>
                      </w:r>
                    </w:p>
                    <w:p w14:paraId="6EA4A986" w14:textId="1C31B713" w:rsidR="004C5878" w:rsidRPr="00D3390B" w:rsidRDefault="004C5878" w:rsidP="009D5A03">
                      <w:pPr>
                        <w:rPr>
                          <w:rFonts w:ascii="Lucida Calligraphy" w:hAnsi="Lucida Calligraphy"/>
                          <w:color w:val="4F81BD" w:themeColor="accent1"/>
                          <w:sz w:val="16"/>
                          <w:szCs w:val="16"/>
                        </w:rPr>
                      </w:pPr>
                      <w:r w:rsidRPr="00D3390B">
                        <w:rPr>
                          <w:b/>
                          <w:color w:val="4F81BD" w:themeColor="accent1"/>
                          <w:sz w:val="20"/>
                          <w:szCs w:val="20"/>
                        </w:rPr>
                        <w:t>TORFEH REJALI</w:t>
                      </w:r>
                      <w:r w:rsidRPr="00D3390B">
                        <w:rPr>
                          <w:color w:val="4F81BD" w:themeColor="accent1"/>
                          <w:sz w:val="20"/>
                          <w:szCs w:val="20"/>
                        </w:rPr>
                        <w:t xml:space="preserve">                  </w:t>
                      </w:r>
                      <w:r w:rsidRPr="00D3390B">
                        <w:rPr>
                          <w:rFonts w:ascii="Lucida Calligraphy" w:hAnsi="Lucida Calligraphy"/>
                          <w:color w:val="4F81BD" w:themeColor="accent1"/>
                          <w:sz w:val="16"/>
                          <w:szCs w:val="16"/>
                        </w:rPr>
                        <w:t>Treasurer</w:t>
                      </w:r>
                    </w:p>
                    <w:p w14:paraId="3E086A99" w14:textId="77777777" w:rsidR="004C5878" w:rsidRPr="00D3390B" w:rsidRDefault="004C5878" w:rsidP="00D24F2C">
                      <w:pPr>
                        <w:rPr>
                          <w:rFonts w:ascii="Lucida Calligraphy" w:hAnsi="Lucida Calligraphy"/>
                          <w:color w:val="4F81BD" w:themeColor="accent1"/>
                          <w:sz w:val="16"/>
                          <w:szCs w:val="16"/>
                        </w:rPr>
                      </w:pPr>
                      <w:r w:rsidRPr="00D3390B">
                        <w:rPr>
                          <w:b/>
                          <w:color w:val="4F81BD" w:themeColor="accent1"/>
                          <w:sz w:val="20"/>
                          <w:szCs w:val="20"/>
                        </w:rPr>
                        <w:t>JOYCE RYDER</w:t>
                      </w:r>
                      <w:r w:rsidRPr="00D3390B">
                        <w:rPr>
                          <w:color w:val="4F81BD" w:themeColor="accent1"/>
                          <w:sz w:val="20"/>
                          <w:szCs w:val="20"/>
                        </w:rPr>
                        <w:t xml:space="preserve">              </w:t>
                      </w:r>
                      <w:r w:rsidRPr="00D3390B">
                        <w:rPr>
                          <w:rFonts w:ascii="Lucida Calligraphy" w:hAnsi="Lucida Calligraphy"/>
                          <w:color w:val="4F81BD" w:themeColor="accent1"/>
                          <w:sz w:val="18"/>
                          <w:szCs w:val="18"/>
                        </w:rPr>
                        <w:t xml:space="preserve">                        </w:t>
                      </w:r>
                      <w:r w:rsidRPr="00D3390B">
                        <w:rPr>
                          <w:rFonts w:ascii="Lucida Calligraphy" w:hAnsi="Lucida Calligraphy"/>
                          <w:color w:val="4F81BD" w:themeColor="accent1"/>
                          <w:sz w:val="16"/>
                          <w:szCs w:val="16"/>
                        </w:rPr>
                        <w:t>Fundraising /Donations Chairperson</w:t>
                      </w:r>
                    </w:p>
                    <w:p w14:paraId="63EE3F3B" w14:textId="77777777" w:rsidR="00D24F2C" w:rsidRPr="00B35072" w:rsidRDefault="00B35072" w:rsidP="00B35072">
                      <w:pPr>
                        <w:spacing w:after="0"/>
                        <w:rPr>
                          <w:b/>
                          <w:color w:val="4F81BD" w:themeColor="accent1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4F81BD" w:themeColor="accent1"/>
                          <w:sz w:val="20"/>
                          <w:szCs w:val="20"/>
                        </w:rPr>
                        <w:t>SHEILA BRACEY</w:t>
                      </w:r>
                    </w:p>
                    <w:p w14:paraId="0AC4222E" w14:textId="215FF9FB" w:rsidR="009D5A03" w:rsidRDefault="00B35072" w:rsidP="009D5A03">
                      <w:pPr>
                        <w:rPr>
                          <w:b/>
                          <w:color w:val="4F81BD" w:themeColor="accent1"/>
                          <w:sz w:val="20"/>
                          <w:szCs w:val="20"/>
                        </w:rPr>
                      </w:pPr>
                      <w:r w:rsidRPr="00B35072">
                        <w:rPr>
                          <w:rFonts w:ascii="Lucida Calligraphy" w:hAnsi="Lucida Calligraphy"/>
                          <w:color w:val="4F81BD" w:themeColor="accent1"/>
                          <w:sz w:val="16"/>
                          <w:szCs w:val="16"/>
                        </w:rPr>
                        <w:t>Membership Chair</w:t>
                      </w:r>
                    </w:p>
                    <w:p w14:paraId="46AA6F22" w14:textId="5501F9C2" w:rsidR="00B35072" w:rsidRPr="00B35072" w:rsidRDefault="006F363B" w:rsidP="00B35072">
                      <w:pPr>
                        <w:spacing w:after="0"/>
                        <w:rPr>
                          <w:b/>
                          <w:color w:val="4F81BD" w:themeColor="accent1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4F81BD" w:themeColor="accent1"/>
                          <w:sz w:val="20"/>
                          <w:szCs w:val="20"/>
                        </w:rPr>
                        <w:t>CHARLES BRACEY</w:t>
                      </w:r>
                    </w:p>
                    <w:p w14:paraId="137649B0" w14:textId="77777777" w:rsidR="004C5878" w:rsidRDefault="00B35072" w:rsidP="00B35072">
                      <w:pPr>
                        <w:spacing w:after="0"/>
                        <w:ind w:left="-144"/>
                        <w:rPr>
                          <w:rFonts w:ascii="Lucida Calligraphy" w:hAnsi="Lucida Calligraphy"/>
                          <w:color w:val="4F81BD" w:themeColor="accent1"/>
                          <w:sz w:val="16"/>
                          <w:szCs w:val="16"/>
                        </w:rPr>
                      </w:pPr>
                      <w:r>
                        <w:rPr>
                          <w:rFonts w:ascii="Lucida Calligraphy" w:hAnsi="Lucida Calligraphy"/>
                          <w:color w:val="4F81BD" w:themeColor="accent1"/>
                          <w:sz w:val="16"/>
                          <w:szCs w:val="16"/>
                        </w:rPr>
                        <w:t xml:space="preserve">  Ser</w:t>
                      </w:r>
                      <w:r w:rsidRPr="00B35072">
                        <w:rPr>
                          <w:rFonts w:ascii="Lucida Calligraphy" w:hAnsi="Lucida Calligraphy"/>
                          <w:color w:val="4F81BD" w:themeColor="accent1"/>
                          <w:sz w:val="16"/>
                          <w:szCs w:val="16"/>
                        </w:rPr>
                        <w:t>geant-at-arms</w:t>
                      </w:r>
                    </w:p>
                    <w:p w14:paraId="3BF5B2B7" w14:textId="77777777" w:rsidR="00B35072" w:rsidRDefault="00B35072" w:rsidP="00B35072">
                      <w:pPr>
                        <w:spacing w:after="0"/>
                        <w:ind w:left="-144"/>
                        <w:rPr>
                          <w:rFonts w:ascii="Lucida Calligraphy" w:hAnsi="Lucida Calligraphy"/>
                          <w:color w:val="4F81BD" w:themeColor="accent1"/>
                          <w:sz w:val="16"/>
                          <w:szCs w:val="16"/>
                        </w:rPr>
                      </w:pPr>
                    </w:p>
                    <w:p w14:paraId="5BD5DEC9" w14:textId="77777777" w:rsidR="00B35072" w:rsidRDefault="00B35072" w:rsidP="00B35072">
                      <w:pPr>
                        <w:rPr>
                          <w:rFonts w:ascii="Lucida Calligraphy" w:hAnsi="Lucida Calligraphy"/>
                          <w:color w:val="95B3D7" w:themeColor="accent1" w:themeTint="99"/>
                          <w:sz w:val="16"/>
                          <w:szCs w:val="16"/>
                        </w:rPr>
                      </w:pPr>
                      <w:r w:rsidRPr="00D3390B">
                        <w:rPr>
                          <w:b/>
                          <w:color w:val="4F81BD" w:themeColor="accent1"/>
                          <w:sz w:val="20"/>
                          <w:szCs w:val="20"/>
                        </w:rPr>
                        <w:t>TINA HUGHES</w:t>
                      </w:r>
                      <w:r w:rsidRPr="00D3390B">
                        <w:rPr>
                          <w:color w:val="4F81BD" w:themeColor="accent1"/>
                          <w:sz w:val="20"/>
                          <w:szCs w:val="20"/>
                        </w:rPr>
                        <w:t xml:space="preserve">                          </w:t>
                      </w:r>
                      <w:r w:rsidRPr="00D24F2C">
                        <w:rPr>
                          <w:rFonts w:ascii="Lucida Calligraphy" w:hAnsi="Lucida Calligraphy"/>
                          <w:color w:val="4F81BD" w:themeColor="accent1"/>
                          <w:sz w:val="16"/>
                          <w:szCs w:val="16"/>
                        </w:rPr>
                        <w:t>Past President</w:t>
                      </w:r>
                    </w:p>
                    <w:p w14:paraId="36D0A9B9" w14:textId="77777777" w:rsidR="00B35072" w:rsidRPr="00B35072" w:rsidRDefault="00B35072" w:rsidP="00B35072">
                      <w:pPr>
                        <w:spacing w:after="0"/>
                        <w:ind w:left="-144"/>
                        <w:rPr>
                          <w:rFonts w:ascii="Lucida Calligraphy" w:hAnsi="Lucida Calligraphy"/>
                          <w:color w:val="4F81BD" w:themeColor="accent1"/>
                          <w:sz w:val="16"/>
                          <w:szCs w:val="16"/>
                        </w:rPr>
                      </w:pPr>
                    </w:p>
                    <w:p w14:paraId="7E0BFCD7" w14:textId="5180C4AC" w:rsidR="008614E8" w:rsidRDefault="008614E8" w:rsidP="00B35072">
                      <w:pPr>
                        <w:ind w:left="-144"/>
                        <w:rPr>
                          <w:rFonts w:ascii="Lucida Calligraphy" w:hAnsi="Lucida Calligraphy"/>
                          <w:color w:val="4F81BD" w:themeColor="accent1"/>
                          <w:sz w:val="16"/>
                          <w:szCs w:val="16"/>
                        </w:rPr>
                      </w:pPr>
                      <w:r w:rsidRPr="00B35072">
                        <w:rPr>
                          <w:rFonts w:ascii="Lucida Calligraphy" w:hAnsi="Lucida Calligraphy"/>
                          <w:noProof/>
                          <w:color w:val="4F81BD" w:themeColor="accent1"/>
                          <w:sz w:val="16"/>
                          <w:szCs w:val="16"/>
                        </w:rPr>
                        <w:drawing>
                          <wp:inline distT="0" distB="0" distL="0" distR="0" wp14:anchorId="7B30408D" wp14:editId="05294FE6">
                            <wp:extent cx="933450" cy="670917"/>
                            <wp:effectExtent l="0" t="0" r="0" b="0"/>
                            <wp:docPr id="4" name="Picture 4" descr="C:\Users\Torfeh\Documents\Torfeh2\My Documents\Foster care\Foster Parent Association\Letters and flyers\logo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:\Users\Torfeh\Documents\Torfeh2\My Documents\Foster care\Foster Parent Association\Letters and flyers\logo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36572" cy="6731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405D945" w14:textId="7F6CFD49" w:rsidR="006F363B" w:rsidRPr="00B35072" w:rsidRDefault="006F363B" w:rsidP="00B35072">
                      <w:pPr>
                        <w:ind w:left="-144"/>
                        <w:rPr>
                          <w:rFonts w:ascii="Lucida Calligraphy" w:hAnsi="Lucida Calligraphy"/>
                          <w:color w:val="4F81BD" w:themeColor="accent1"/>
                          <w:sz w:val="16"/>
                          <w:szCs w:val="16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33DD5D4" wp14:editId="12AC5A5B">
                            <wp:extent cx="982414" cy="736600"/>
                            <wp:effectExtent l="0" t="0" r="8255" b="635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14660" cy="76077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B734CB">
        <w:rPr>
          <w:rFonts w:ascii="Segoe UI" w:hAnsi="Segoe UI" w:cs="Segoe UI"/>
        </w:rPr>
        <w:t xml:space="preserve"> Board of Directors</w:t>
      </w:r>
    </w:p>
    <w:p w14:paraId="72E13BBF" w14:textId="77777777" w:rsidR="00FB7C68" w:rsidRDefault="00A07677" w:rsidP="00FB7C68">
      <w:r>
        <w:t xml:space="preserve"> </w:t>
      </w:r>
    </w:p>
    <w:sectPr w:rsidR="00FB7C68" w:rsidSect="0012659F">
      <w:headerReference w:type="default" r:id="rId9"/>
      <w:footerReference w:type="default" r:id="rId10"/>
      <w:pgSz w:w="12240" w:h="15840"/>
      <w:pgMar w:top="3240" w:right="1440" w:bottom="1440" w:left="3240" w:header="864" w:footer="69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81541C" w14:textId="77777777" w:rsidR="00E817A4" w:rsidRDefault="00E817A4" w:rsidP="00117512">
      <w:pPr>
        <w:spacing w:after="0" w:line="240" w:lineRule="auto"/>
      </w:pPr>
      <w:r>
        <w:separator/>
      </w:r>
    </w:p>
  </w:endnote>
  <w:endnote w:type="continuationSeparator" w:id="0">
    <w:p w14:paraId="495145E8" w14:textId="77777777" w:rsidR="00E817A4" w:rsidRDefault="00E817A4" w:rsidP="001175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alligraphy">
    <w:altName w:val="Lucida Calligraphy"/>
    <w:charset w:val="00"/>
    <w:family w:val="script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BE7DA3" w14:textId="77777777" w:rsidR="00B35072" w:rsidRPr="00B35072" w:rsidRDefault="00B35072" w:rsidP="00B35072">
    <w:pPr>
      <w:pStyle w:val="Footer"/>
      <w:tabs>
        <w:tab w:val="clear" w:pos="4680"/>
        <w:tab w:val="clear" w:pos="9360"/>
        <w:tab w:val="center" w:pos="3780"/>
      </w:tabs>
      <w:ind w:left="-450"/>
      <w:jc w:val="center"/>
      <w:rPr>
        <w:noProof/>
        <w:color w:val="595959" w:themeColor="text1" w:themeTint="A6"/>
        <w:sz w:val="20"/>
        <w:szCs w:val="20"/>
      </w:rPr>
    </w:pPr>
    <w:r w:rsidRPr="00B35072">
      <w:rPr>
        <w:noProof/>
        <w:color w:val="595959" w:themeColor="text1" w:themeTint="A6"/>
        <w:sz w:val="20"/>
        <w:szCs w:val="20"/>
      </w:rPr>
      <w:t xml:space="preserve">1271 Washington Ave. #659 </w:t>
    </w:r>
    <w:r w:rsidRPr="00B35072">
      <w:rPr>
        <w:noProof/>
        <w:color w:val="595959" w:themeColor="text1" w:themeTint="A6"/>
        <w:sz w:val="20"/>
        <w:szCs w:val="20"/>
      </w:rPr>
      <w:sym w:font="Wingdings" w:char="F09F"/>
    </w:r>
    <w:r w:rsidRPr="00B35072">
      <w:rPr>
        <w:noProof/>
        <w:color w:val="595959" w:themeColor="text1" w:themeTint="A6"/>
        <w:sz w:val="20"/>
        <w:szCs w:val="20"/>
      </w:rPr>
      <w:t xml:space="preserve"> San Leandro, CA 94577 </w:t>
    </w:r>
    <w:r w:rsidRPr="00B35072">
      <w:rPr>
        <w:noProof/>
        <w:color w:val="595959" w:themeColor="text1" w:themeTint="A6"/>
        <w:sz w:val="20"/>
        <w:szCs w:val="20"/>
      </w:rPr>
      <w:sym w:font="Wingdings" w:char="F09F"/>
    </w:r>
    <w:r w:rsidRPr="00B35072">
      <w:rPr>
        <w:noProof/>
        <w:color w:val="595959" w:themeColor="text1" w:themeTint="A6"/>
        <w:sz w:val="20"/>
        <w:szCs w:val="20"/>
      </w:rPr>
      <w:t xml:space="preserve">  </w:t>
    </w:r>
    <w:hyperlink r:id="rId1" w:history="1">
      <w:r w:rsidRPr="00B35072">
        <w:rPr>
          <w:color w:val="595959" w:themeColor="text1" w:themeTint="A6"/>
          <w:sz w:val="20"/>
          <w:szCs w:val="20"/>
        </w:rPr>
        <w:t>http://alamedacountyfosterparentassociation.org</w:t>
      </w:r>
    </w:hyperlink>
  </w:p>
  <w:p w14:paraId="04E6DD17" w14:textId="77777777" w:rsidR="00B35072" w:rsidRPr="00B35072" w:rsidRDefault="00B35072" w:rsidP="00B35072">
    <w:pPr>
      <w:pStyle w:val="Footer"/>
      <w:tabs>
        <w:tab w:val="clear" w:pos="4680"/>
        <w:tab w:val="clear" w:pos="9360"/>
        <w:tab w:val="center" w:pos="3780"/>
      </w:tabs>
      <w:ind w:left="-450"/>
      <w:jc w:val="center"/>
      <w:rPr>
        <w:noProof/>
        <w:color w:val="595959" w:themeColor="text1" w:themeTint="A6"/>
        <w:sz w:val="20"/>
        <w:szCs w:val="20"/>
      </w:rPr>
    </w:pPr>
    <w:r w:rsidRPr="00B35072">
      <w:rPr>
        <w:noProof/>
        <w:color w:val="595959" w:themeColor="text1" w:themeTint="A6"/>
        <w:sz w:val="20"/>
        <w:szCs w:val="20"/>
      </w:rPr>
      <w:t xml:space="preserve">California State Foster Parent Association Chapter 1 </w:t>
    </w:r>
    <w:r w:rsidRPr="00B35072">
      <w:rPr>
        <w:noProof/>
        <w:color w:val="595959" w:themeColor="text1" w:themeTint="A6"/>
        <w:sz w:val="20"/>
        <w:szCs w:val="20"/>
      </w:rPr>
      <w:sym w:font="Wingdings" w:char="F09F"/>
    </w:r>
    <w:r w:rsidRPr="00B35072">
      <w:rPr>
        <w:noProof/>
        <w:color w:val="595959" w:themeColor="text1" w:themeTint="A6"/>
        <w:sz w:val="20"/>
        <w:szCs w:val="20"/>
      </w:rPr>
      <w:t xml:space="preserve"> Federal Tax ID 94-2948156</w:t>
    </w:r>
  </w:p>
  <w:p w14:paraId="27BC6D09" w14:textId="77777777" w:rsidR="00B35072" w:rsidRPr="00B35072" w:rsidRDefault="00B35072" w:rsidP="00B35072">
    <w:pPr>
      <w:pStyle w:val="Footer"/>
      <w:tabs>
        <w:tab w:val="clear" w:pos="4680"/>
        <w:tab w:val="clear" w:pos="9360"/>
        <w:tab w:val="center" w:pos="3780"/>
      </w:tabs>
      <w:rPr>
        <w:color w:val="595959" w:themeColor="text1" w:themeTint="A6"/>
      </w:rPr>
    </w:pPr>
  </w:p>
  <w:p w14:paraId="02AFB629" w14:textId="77777777" w:rsidR="00601A5F" w:rsidRPr="00B35072" w:rsidRDefault="00601A5F" w:rsidP="00B37741">
    <w:pPr>
      <w:pStyle w:val="Footer"/>
      <w:tabs>
        <w:tab w:val="clear" w:pos="4680"/>
        <w:tab w:val="clear" w:pos="9360"/>
        <w:tab w:val="center" w:pos="3780"/>
      </w:tabs>
      <w:rPr>
        <w:color w:val="595959" w:themeColor="text1" w:themeTint="A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48F137" w14:textId="77777777" w:rsidR="00E817A4" w:rsidRDefault="00E817A4" w:rsidP="00117512">
      <w:pPr>
        <w:spacing w:after="0" w:line="240" w:lineRule="auto"/>
      </w:pPr>
      <w:r>
        <w:separator/>
      </w:r>
    </w:p>
  </w:footnote>
  <w:footnote w:type="continuationSeparator" w:id="0">
    <w:p w14:paraId="5CEE2670" w14:textId="77777777" w:rsidR="00E817A4" w:rsidRDefault="00E817A4" w:rsidP="001175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11AA59" w14:textId="6D343D1A" w:rsidR="0012659F" w:rsidRPr="0012659F" w:rsidRDefault="0012659F" w:rsidP="0012659F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818FEC4" wp14:editId="5BD3B125">
          <wp:simplePos x="0" y="0"/>
          <wp:positionH relativeFrom="page">
            <wp:posOffset>2057400</wp:posOffset>
          </wp:positionH>
          <wp:positionV relativeFrom="topMargin">
            <wp:posOffset>546100</wp:posOffset>
          </wp:positionV>
          <wp:extent cx="2700867" cy="679212"/>
          <wp:effectExtent l="0" t="0" r="0" b="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ector Logo.e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41355" cy="68939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9A03CB"/>
    <w:multiLevelType w:val="hybridMultilevel"/>
    <w:tmpl w:val="7ABAAA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632"/>
    <w:rsid w:val="00022060"/>
    <w:rsid w:val="00030097"/>
    <w:rsid w:val="00032D67"/>
    <w:rsid w:val="00042B1A"/>
    <w:rsid w:val="00057E38"/>
    <w:rsid w:val="000A2E3B"/>
    <w:rsid w:val="000B6C96"/>
    <w:rsid w:val="000F0015"/>
    <w:rsid w:val="001063EC"/>
    <w:rsid w:val="00117512"/>
    <w:rsid w:val="00125C70"/>
    <w:rsid w:val="0012659F"/>
    <w:rsid w:val="00185A50"/>
    <w:rsid w:val="00191866"/>
    <w:rsid w:val="001F56C5"/>
    <w:rsid w:val="002117F9"/>
    <w:rsid w:val="00220993"/>
    <w:rsid w:val="00220D1B"/>
    <w:rsid w:val="0024017B"/>
    <w:rsid w:val="00267CD5"/>
    <w:rsid w:val="002804D6"/>
    <w:rsid w:val="00344D7C"/>
    <w:rsid w:val="00390C1B"/>
    <w:rsid w:val="003E4700"/>
    <w:rsid w:val="00402F26"/>
    <w:rsid w:val="00410421"/>
    <w:rsid w:val="00446474"/>
    <w:rsid w:val="00462F49"/>
    <w:rsid w:val="0049494C"/>
    <w:rsid w:val="004B2ADE"/>
    <w:rsid w:val="004C5878"/>
    <w:rsid w:val="0050057C"/>
    <w:rsid w:val="0050597D"/>
    <w:rsid w:val="00512080"/>
    <w:rsid w:val="0052272C"/>
    <w:rsid w:val="00541FD7"/>
    <w:rsid w:val="00547BBB"/>
    <w:rsid w:val="0055527A"/>
    <w:rsid w:val="00560D52"/>
    <w:rsid w:val="005B37BD"/>
    <w:rsid w:val="005B5867"/>
    <w:rsid w:val="00601A5F"/>
    <w:rsid w:val="006375B6"/>
    <w:rsid w:val="0065716E"/>
    <w:rsid w:val="00684A75"/>
    <w:rsid w:val="006A70D6"/>
    <w:rsid w:val="006D5AE3"/>
    <w:rsid w:val="006F363B"/>
    <w:rsid w:val="007013A5"/>
    <w:rsid w:val="007042CF"/>
    <w:rsid w:val="007536A6"/>
    <w:rsid w:val="00756325"/>
    <w:rsid w:val="007A27B9"/>
    <w:rsid w:val="007B5B02"/>
    <w:rsid w:val="007E7BC7"/>
    <w:rsid w:val="00833851"/>
    <w:rsid w:val="00856632"/>
    <w:rsid w:val="008614E8"/>
    <w:rsid w:val="008720F8"/>
    <w:rsid w:val="00874BBA"/>
    <w:rsid w:val="00881120"/>
    <w:rsid w:val="0088630F"/>
    <w:rsid w:val="00893741"/>
    <w:rsid w:val="009573F8"/>
    <w:rsid w:val="00996C0F"/>
    <w:rsid w:val="009C2566"/>
    <w:rsid w:val="009C581D"/>
    <w:rsid w:val="009D1F14"/>
    <w:rsid w:val="009D5A03"/>
    <w:rsid w:val="009D75DE"/>
    <w:rsid w:val="009E5B5B"/>
    <w:rsid w:val="00A07677"/>
    <w:rsid w:val="00A143CE"/>
    <w:rsid w:val="00A1724B"/>
    <w:rsid w:val="00A629DC"/>
    <w:rsid w:val="00A75506"/>
    <w:rsid w:val="00B25D6C"/>
    <w:rsid w:val="00B35072"/>
    <w:rsid w:val="00B37741"/>
    <w:rsid w:val="00B46338"/>
    <w:rsid w:val="00B513A0"/>
    <w:rsid w:val="00B734CB"/>
    <w:rsid w:val="00BE10EC"/>
    <w:rsid w:val="00CD215F"/>
    <w:rsid w:val="00D24F2C"/>
    <w:rsid w:val="00D3390B"/>
    <w:rsid w:val="00D55EBF"/>
    <w:rsid w:val="00D737B5"/>
    <w:rsid w:val="00D84828"/>
    <w:rsid w:val="00DB1541"/>
    <w:rsid w:val="00DB7C18"/>
    <w:rsid w:val="00DC0DA2"/>
    <w:rsid w:val="00DC1658"/>
    <w:rsid w:val="00E666D3"/>
    <w:rsid w:val="00E73D4F"/>
    <w:rsid w:val="00E817A4"/>
    <w:rsid w:val="00EB62B9"/>
    <w:rsid w:val="00EF391A"/>
    <w:rsid w:val="00F04BF8"/>
    <w:rsid w:val="00F13DD9"/>
    <w:rsid w:val="00F33F2C"/>
    <w:rsid w:val="00F55FEB"/>
    <w:rsid w:val="00FB7C68"/>
    <w:rsid w:val="00FC2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A83256"/>
  <w15:docId w15:val="{703BF17D-8FBF-4BB3-900F-52487F88E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49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4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43C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143CE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A143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yle2">
    <w:name w:val="style_2"/>
    <w:basedOn w:val="DefaultParagraphFont"/>
    <w:rsid w:val="00A143CE"/>
  </w:style>
  <w:style w:type="paragraph" w:styleId="Header">
    <w:name w:val="header"/>
    <w:basedOn w:val="Normal"/>
    <w:link w:val="HeaderChar"/>
    <w:uiPriority w:val="99"/>
    <w:unhideWhenUsed/>
    <w:rsid w:val="001175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512"/>
  </w:style>
  <w:style w:type="paragraph" w:styleId="Footer">
    <w:name w:val="footer"/>
    <w:basedOn w:val="Normal"/>
    <w:link w:val="FooterChar"/>
    <w:uiPriority w:val="99"/>
    <w:unhideWhenUsed/>
    <w:rsid w:val="001175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512"/>
  </w:style>
  <w:style w:type="character" w:styleId="Hyperlink">
    <w:name w:val="Hyperlink"/>
    <w:basedOn w:val="DefaultParagraphFont"/>
    <w:uiPriority w:val="99"/>
    <w:unhideWhenUsed/>
    <w:rsid w:val="00117512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949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E73D4F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12080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541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lamedacountyfosterparentassociation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wner\Desktop\Desktop%20Items\letterhead%20%20letters\Letterhead%202015%20officer%20upd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Letterhead 2015 officer update</Template>
  <TotalTime>18</TotalTime>
  <Pages>1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6</cp:revision>
  <cp:lastPrinted>2019-12-30T22:30:00Z</cp:lastPrinted>
  <dcterms:created xsi:type="dcterms:W3CDTF">2020-03-03T04:39:00Z</dcterms:created>
  <dcterms:modified xsi:type="dcterms:W3CDTF">2020-03-03T04:55:00Z</dcterms:modified>
</cp:coreProperties>
</file>